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4D74" w14:textId="77777777" w:rsidR="007409D2" w:rsidRDefault="007409D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（別紙様式４号</w:t>
      </w:r>
      <w:r>
        <w:rPr>
          <w:rFonts w:ascii="ＭＳ ゴシック" w:hAnsi="ＭＳ ゴシック" w:hint="eastAsia"/>
          <w:color w:val="FF0000"/>
        </w:rPr>
        <w:t>－２</w:t>
      </w:r>
      <w:r>
        <w:rPr>
          <w:rFonts w:ascii="ＭＳ ゴシック" w:hAnsi="ＭＳ ゴシック" w:hint="eastAsia"/>
        </w:rPr>
        <w:t>）</w:t>
      </w:r>
    </w:p>
    <w:p w14:paraId="26433FEC" w14:textId="77777777" w:rsidR="00E37AA0" w:rsidRDefault="007409D2">
      <w:pPr>
        <w:pStyle w:val="a3"/>
        <w:spacing w:line="286" w:lineRule="exact"/>
        <w:jc w:val="center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森林環境学習「やまのこ」事業実施報告書</w:t>
      </w: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（</w:t>
      </w:r>
      <w:r w:rsidR="00E37AA0">
        <w:rPr>
          <w:rFonts w:hint="eastAsia"/>
        </w:rPr>
        <w:t>国立</w:t>
      </w:r>
      <w:r w:rsidR="00E37AA0">
        <w:rPr>
          <w:rFonts w:hint="eastAsia"/>
          <w:color w:val="000000"/>
        </w:rPr>
        <w:t>、県立、私立</w:t>
      </w:r>
      <w:r w:rsidR="00E37AA0">
        <w:rPr>
          <w:rFonts w:hint="eastAsia"/>
        </w:rPr>
        <w:t>学校用</w:t>
      </w:r>
      <w:r>
        <w:rPr>
          <w:rFonts w:ascii="ＭＳ ゴシック" w:hAnsi="ＭＳ ゴシック" w:hint="eastAsia"/>
        </w:rPr>
        <w:t>学校用）</w:t>
      </w:r>
    </w:p>
    <w:p w14:paraId="7CF8000C" w14:textId="77777777" w:rsidR="007409D2" w:rsidRDefault="007409D2" w:rsidP="00E37AA0">
      <w:pPr>
        <w:pStyle w:val="a3"/>
        <w:spacing w:line="286" w:lineRule="exact"/>
        <w:jc w:val="right"/>
        <w:rPr>
          <w:spacing w:val="0"/>
        </w:rPr>
      </w:pPr>
    </w:p>
    <w:p w14:paraId="5126B8DB" w14:textId="77777777" w:rsidR="007409D2" w:rsidRDefault="00CA0850" w:rsidP="00CA0850">
      <w:pPr>
        <w:pStyle w:val="a3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※押印は必要ありません。</w:t>
      </w:r>
    </w:p>
    <w:p w14:paraId="558E83FF" w14:textId="77777777" w:rsidR="007409D2" w:rsidRDefault="007409D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224"/>
        <w:gridCol w:w="2912"/>
        <w:gridCol w:w="560"/>
        <w:gridCol w:w="560"/>
        <w:gridCol w:w="336"/>
        <w:gridCol w:w="168"/>
        <w:gridCol w:w="504"/>
        <w:gridCol w:w="1120"/>
        <w:gridCol w:w="1568"/>
        <w:gridCol w:w="448"/>
      </w:tblGrid>
      <w:tr w:rsidR="007409D2" w14:paraId="335099B0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6AB0B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095516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○○学校</w:t>
            </w: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11FE38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55259E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　○○</w:t>
            </w:r>
          </w:p>
        </w:tc>
      </w:tr>
      <w:tr w:rsidR="007409D2" w14:paraId="62FBC9B8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24BE7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AAAD629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6E6A5F5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ＦＡＸ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9797149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</w:tr>
      <w:tr w:rsidR="007409D2" w14:paraId="7DEB4B91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768DA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F244803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１０月３日（木）</w:t>
            </w:r>
          </w:p>
        </w:tc>
      </w:tr>
      <w:tr w:rsidR="007409D2" w14:paraId="2C125964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6BEE785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施設名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C4BE3F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高取山ふれあい公園</w:t>
            </w: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AC3441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016F71A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　○○</w:t>
            </w:r>
          </w:p>
        </w:tc>
      </w:tr>
      <w:tr w:rsidR="007409D2" w14:paraId="2053C5A5" w14:textId="77777777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6FC2CF7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2355DF3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00" w:type="dxa"/>
            <w:gridSpan w:val="10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601E03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・樹木や草花の観察を通して、森林環境の特徴に気づく。</w:t>
            </w:r>
          </w:p>
          <w:p w14:paraId="726C304E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・林業体験を通して、森づくりの大切さに気づくと共に林業への理解を深める。</w:t>
            </w:r>
          </w:p>
          <w:p w14:paraId="3B860AA9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・木工クラフトやほだ場見学を通して、森の恵みを実感する。</w:t>
            </w:r>
          </w:p>
        </w:tc>
      </w:tr>
      <w:tr w:rsidR="007409D2" w14:paraId="02ACBDAA" w14:textId="77777777">
        <w:tblPrEx>
          <w:tblCellMar>
            <w:top w:w="0" w:type="dxa"/>
            <w:bottom w:w="0" w:type="dxa"/>
          </w:tblCellMar>
        </w:tblPrEx>
        <w:trPr>
          <w:trHeight w:hRule="exact" w:val="1232"/>
        </w:trPr>
        <w:tc>
          <w:tcPr>
            <w:tcW w:w="112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8D21306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3E309CFB" w14:textId="77777777" w:rsidR="007409D2" w:rsidRDefault="007409D2">
            <w:pPr>
              <w:pStyle w:val="a3"/>
              <w:rPr>
                <w:spacing w:val="0"/>
              </w:rPr>
            </w:pPr>
          </w:p>
          <w:p w14:paraId="6A030DD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1235F374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6809EF">
              <w:rPr>
                <w:rFonts w:ascii="ＭＳ ゴシック" w:hAnsi="ＭＳ ゴシック" w:hint="eastAsia"/>
                <w:spacing w:val="62"/>
                <w:fitText w:val="880" w:id="-441731328"/>
              </w:rPr>
              <w:t>の内</w:t>
            </w:r>
            <w:r w:rsidRPr="006809EF">
              <w:rPr>
                <w:rFonts w:ascii="ＭＳ ゴシック" w:hAnsi="ＭＳ ゴシック" w:hint="eastAsia"/>
                <w:spacing w:val="1"/>
                <w:fitText w:val="880" w:id="-441731328"/>
              </w:rPr>
              <w:t>容</w:t>
            </w:r>
          </w:p>
        </w:tc>
        <w:tc>
          <w:tcPr>
            <w:tcW w:w="8176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C96B87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5C2EF155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・学習計画－体験学習プログラムの概要を知らせ、活動の見通しを持たせた。</w:t>
            </w:r>
          </w:p>
          <w:p w14:paraId="0FED3B2C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また、個々に学習の目当てを持たせた。（１時間）</w:t>
            </w:r>
          </w:p>
          <w:p w14:paraId="1B03D30A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・学習準備－学習グループを編成し、グループ内での役割分担やしおりの作成</w:t>
            </w:r>
          </w:p>
          <w:p w14:paraId="7CC3E81E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を行った。また、学習用具の準備や安全面の指導を行った。（２時間）</w:t>
            </w:r>
          </w:p>
        </w:tc>
      </w:tr>
      <w:tr w:rsidR="007409D2" w14:paraId="003E7675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F4D27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「やまのこ」施設での児童の活動の様子を振り返って、児童の全体的な状況を次の４段階</w:t>
            </w:r>
          </w:p>
          <w:p w14:paraId="463BD3F0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で評価してください。</w:t>
            </w:r>
          </w:p>
        </w:tc>
      </w:tr>
      <w:tr w:rsidR="007409D2" w14:paraId="18F559D6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75318E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45AB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Ｂ：ほぼ達成できた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Ｃ：あまり達成できなかった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Ｄ：達成できなかった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1AD85DE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7409D2" w14:paraId="439DD49E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842576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①児童は、森林環境学習にしっかり取り組み、理解できたか。…取組【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】理解【</w:t>
            </w:r>
            <w:r>
              <w:rPr>
                <w:rFonts w:eastAsia="Times New Roman" w:cs="Times New Roman"/>
                <w:spacing w:val="6"/>
              </w:rPr>
              <w:t>B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7409D2" w14:paraId="1B0CEE78" w14:textId="77777777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F28672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7D1C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学習プログラム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7EF86FC3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・樹木観察　・林業体験（間伐・枝払い・玉切り・搬出）</w:t>
            </w:r>
          </w:p>
          <w:p w14:paraId="1BE48ED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・ペレット製造見学　・木工クラフト　・シイタケほだ場の見学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A47AEE2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</w:tc>
      </w:tr>
      <w:tr w:rsidR="007409D2" w14:paraId="780B5AB9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5275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②児童は、安全に気をつけて活動できたか。…【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  <w:p w14:paraId="5E623154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③児童は、周りの人と協力して活動できたか。…【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7409D2" w14:paraId="4CAB0D9D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A46B08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教科等との関連は図れましたか。次の４段階で評価してください。</w:t>
            </w:r>
          </w:p>
        </w:tc>
      </w:tr>
      <w:tr w:rsidR="007409D2" w14:paraId="7014E16A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36159A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9F6C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Ａ：図れた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　Ｂ：ほぼ図れた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Ｃ：あまり図れなかった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Ｄ：図れなかった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2DBA9FA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7409D2" w14:paraId="06F063A9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C189A9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</w:t>
            </w:r>
            <w:r>
              <w:rPr>
                <w:rFonts w:eastAsia="Times New Roman" w:cs="Times New Roman"/>
                <w:spacing w:val="6"/>
              </w:rPr>
              <w:t>(</w:t>
            </w:r>
            <w:r>
              <w:rPr>
                <w:rFonts w:ascii="ＭＳ ゴシック" w:hAnsi="ＭＳ ゴシック" w:hint="eastAsia"/>
                <w:spacing w:val="6"/>
              </w:rPr>
              <w:t>総合的な学習の時間、理科、道徳</w:t>
            </w:r>
            <w:r>
              <w:rPr>
                <w:rFonts w:eastAsia="Times New Roman" w:cs="Times New Roman"/>
                <w:spacing w:val="6"/>
              </w:rPr>
              <w:t>)</w:t>
            </w:r>
            <w:r>
              <w:rPr>
                <w:rFonts w:ascii="ＭＳ ゴシック" w:hAnsi="ＭＳ ゴシック" w:hint="eastAsia"/>
                <w:spacing w:val="6"/>
              </w:rPr>
              <w:t xml:space="preserve">　評価…【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7409D2" w14:paraId="0E0628B7" w14:textId="77777777">
        <w:tblPrEx>
          <w:tblCellMar>
            <w:top w:w="0" w:type="dxa"/>
            <w:bottom w:w="0" w:type="dxa"/>
          </w:tblCellMar>
        </w:tblPrEx>
        <w:trPr>
          <w:trHeight w:hRule="exact" w:val="1030"/>
        </w:trPr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2C1027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68748620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594A7149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6809EF">
              <w:rPr>
                <w:rFonts w:ascii="ＭＳ ゴシック" w:hAnsi="ＭＳ ゴシック" w:hint="eastAsia"/>
                <w:spacing w:val="62"/>
                <w:fitText w:val="880" w:id="-441731327"/>
              </w:rPr>
              <w:t>の内</w:t>
            </w:r>
            <w:r w:rsidRPr="006809EF">
              <w:rPr>
                <w:rFonts w:ascii="ＭＳ ゴシック" w:hAnsi="ＭＳ ゴシック" w:hint="eastAsia"/>
                <w:spacing w:val="1"/>
                <w:fitText w:val="880" w:id="-441731327"/>
              </w:rPr>
              <w:t>容</w:t>
            </w:r>
          </w:p>
        </w:tc>
        <w:tc>
          <w:tcPr>
            <w:tcW w:w="8176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7E8DA6F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5B1090CA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・学習のまとめ－学習したことや森林環境について考えたこと、感想などを新</w:t>
            </w:r>
          </w:p>
          <w:p w14:paraId="258F85A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聞にまとめた。（２時間）</w:t>
            </w:r>
          </w:p>
        </w:tc>
      </w:tr>
      <w:tr w:rsidR="007409D2" w14:paraId="7CDBF9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1120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D54A2F0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</w:p>
          <w:p w14:paraId="52FB9C57" w14:textId="77777777" w:rsidR="007409D2" w:rsidRDefault="007409D2">
            <w:pPr>
              <w:pStyle w:val="a3"/>
              <w:rPr>
                <w:spacing w:val="0"/>
              </w:rPr>
            </w:pPr>
          </w:p>
          <w:p w14:paraId="19A9969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活動経費</w:t>
            </w:r>
          </w:p>
          <w:p w14:paraId="1A01EDCD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内訳</w:t>
            </w:r>
          </w:p>
        </w:tc>
        <w:tc>
          <w:tcPr>
            <w:tcW w:w="2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A2FE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color w:val="FF0000"/>
                <w:spacing w:val="6"/>
              </w:rPr>
              <w:t>物品購入、バス代経費</w:t>
            </w:r>
          </w:p>
        </w:tc>
        <w:tc>
          <w:tcPr>
            <w:tcW w:w="16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D5DC18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単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価（円）</w:t>
            </w:r>
          </w:p>
        </w:tc>
        <w:tc>
          <w:tcPr>
            <w:tcW w:w="162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934D3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数　　量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41C4DA7" w14:textId="77777777" w:rsidR="007409D2" w:rsidRDefault="007409D2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金　額（円）</w:t>
            </w:r>
          </w:p>
        </w:tc>
      </w:tr>
      <w:tr w:rsidR="007409D2" w14:paraId="023D68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36"/>
        </w:trPr>
        <w:tc>
          <w:tcPr>
            <w:tcW w:w="1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DEE4B74" w14:textId="77777777" w:rsidR="007409D2" w:rsidRDefault="007409D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D171F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ラミネートフィルム</w:t>
            </w:r>
          </w:p>
          <w:p w14:paraId="530ED060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学習まとめ用画用紙</w:t>
            </w:r>
          </w:p>
          <w:p w14:paraId="7A5CC811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移動バス経費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474222B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 xml:space="preserve">　２，０００</w:t>
            </w:r>
          </w:p>
          <w:p w14:paraId="064FBE57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 </w:t>
            </w:r>
            <w:r>
              <w:rPr>
                <w:rFonts w:ascii="ＭＳ ゴシック" w:hAnsi="ＭＳ ゴシック" w:hint="eastAsia"/>
                <w:spacing w:val="6"/>
              </w:rPr>
              <w:t xml:space="preserve">　</w:t>
            </w:r>
            <w:r>
              <w:rPr>
                <w:rFonts w:eastAsia="Times New Roman" w:cs="Times New Roman"/>
                <w:spacing w:val="3"/>
              </w:rPr>
              <w:t xml:space="preserve">    </w:t>
            </w:r>
            <w:r>
              <w:rPr>
                <w:rFonts w:ascii="ＭＳ ゴシック" w:hAnsi="ＭＳ ゴシック" w:hint="eastAsia"/>
                <w:spacing w:val="6"/>
              </w:rPr>
              <w:t>２０</w:t>
            </w:r>
          </w:p>
          <w:p w14:paraId="3C45C69A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５０，０００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BE0E839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 xml:space="preserve">　　　　２</w:t>
            </w:r>
          </w:p>
          <w:p w14:paraId="5E39AA39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</w:t>
            </w:r>
            <w:r>
              <w:rPr>
                <w:rFonts w:ascii="ＭＳ ゴシック" w:hAnsi="ＭＳ ゴシック" w:hint="eastAsia"/>
                <w:spacing w:val="6"/>
              </w:rPr>
              <w:t>６０</w:t>
            </w:r>
          </w:p>
          <w:p w14:paraId="65442C8A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</w:t>
            </w:r>
            <w:r>
              <w:rPr>
                <w:rFonts w:ascii="ＭＳ ゴシック" w:hAnsi="ＭＳ ゴシック" w:hint="eastAsia"/>
                <w:spacing w:val="6"/>
              </w:rPr>
              <w:t>１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36D9030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 xml:space="preserve">　　４，０００</w:t>
            </w:r>
          </w:p>
          <w:p w14:paraId="1D41440D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   </w:t>
            </w:r>
            <w:r>
              <w:rPr>
                <w:rFonts w:ascii="ＭＳ ゴシック" w:hAnsi="ＭＳ ゴシック" w:hint="eastAsia"/>
                <w:spacing w:val="6"/>
              </w:rPr>
              <w:t>１，２００</w:t>
            </w:r>
          </w:p>
          <w:p w14:paraId="6BDC6C8E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５０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，０００</w:t>
            </w:r>
          </w:p>
        </w:tc>
      </w:tr>
      <w:tr w:rsidR="007409D2" w14:paraId="407AD704" w14:textId="77777777">
        <w:tblPrEx>
          <w:tblCellMar>
            <w:top w:w="0" w:type="dxa"/>
            <w:bottom w:w="0" w:type="dxa"/>
          </w:tblCellMar>
        </w:tblPrEx>
        <w:trPr>
          <w:trHeight w:hRule="exact" w:val="164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DF5D35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7C077825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・好天に恵まれ、予定通りの学習を実施できた。林業体験については、立木を切る作業か</w:t>
            </w:r>
          </w:p>
          <w:p w14:paraId="4599159F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ら始まり、製材機を使って板材にするまで、連続した体験ができたのがよかった。</w:t>
            </w:r>
          </w:p>
          <w:p w14:paraId="1CDF5EF0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・木工クラフトでは、材料が豊富に準備されていたこともあり、自由な発想で楽しく飾り</w:t>
            </w:r>
          </w:p>
          <w:p w14:paraId="4049DF6D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付けができた。森林の恵みを味わうことができた。</w:t>
            </w:r>
          </w:p>
          <w:p w14:paraId="6D0D21F3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・「ペレット製造の見学」「チェーンソーアート」等、盛りだくさんの内容で、子どもた</w:t>
            </w:r>
          </w:p>
          <w:p w14:paraId="2BDC60D0" w14:textId="77777777" w:rsidR="007409D2" w:rsidRDefault="007409D2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ちの森林に対する興味や関心は高まったが、やや時間不足であった。</w:t>
            </w:r>
          </w:p>
        </w:tc>
      </w:tr>
      <w:tr w:rsidR="007409D2" w14:paraId="15E9CB54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978AEC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6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7B94ABD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平成２１年１０月１０日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A7507AF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380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6B481F1" w14:textId="77777777" w:rsidR="007409D2" w:rsidRDefault="007409D2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○○学校　教諭　○○　○○</w:t>
            </w:r>
          </w:p>
        </w:tc>
      </w:tr>
    </w:tbl>
    <w:p w14:paraId="452A01A6" w14:textId="77777777" w:rsidR="007409D2" w:rsidRDefault="007409D2">
      <w:pPr>
        <w:pStyle w:val="a3"/>
        <w:spacing w:line="74" w:lineRule="exact"/>
        <w:rPr>
          <w:spacing w:val="0"/>
        </w:rPr>
      </w:pPr>
    </w:p>
    <w:p w14:paraId="778E169E" w14:textId="77777777" w:rsidR="007409D2" w:rsidRDefault="007409D2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＊</w:t>
      </w:r>
      <w:r>
        <w:rPr>
          <w:rFonts w:ascii="ＭＳ 明朝" w:eastAsia="ＭＳ 明朝" w:hAnsi="ＭＳ 明朝" w:cs="ＭＳ 明朝" w:hint="eastAsia"/>
        </w:rPr>
        <w:t>【注意】事後学習終了後、森林政策課まで提出してください。</w:t>
      </w:r>
    </w:p>
    <w:p w14:paraId="21069905" w14:textId="77777777" w:rsidR="007409D2" w:rsidRDefault="007409D2">
      <w:pPr>
        <w:pStyle w:val="a3"/>
        <w:rPr>
          <w:spacing w:val="0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ゴシック" w:hAnsi="ＭＳ ゴシック" w:hint="eastAsia"/>
        </w:rPr>
        <w:t>＊学習の様子が分かる写真および学習成果物のコピーを添付してください。</w:t>
      </w:r>
    </w:p>
    <w:p w14:paraId="152924C5" w14:textId="77777777" w:rsidR="007409D2" w:rsidRDefault="007409D2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＊様式は、ホームページよりダウンロードできます。</w:t>
      </w:r>
    </w:p>
    <w:p w14:paraId="667445C6" w14:textId="77777777" w:rsidR="007409D2" w:rsidRDefault="007409D2">
      <w:pPr>
        <w:pStyle w:val="a3"/>
        <w:rPr>
          <w:spacing w:val="0"/>
        </w:rPr>
      </w:pPr>
    </w:p>
    <w:sectPr w:rsidR="007409D2" w:rsidSect="007409D2">
      <w:pgSz w:w="11906" w:h="16838"/>
      <w:pgMar w:top="850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D2"/>
    <w:rsid w:val="002C65B9"/>
    <w:rsid w:val="0037198F"/>
    <w:rsid w:val="00641564"/>
    <w:rsid w:val="006809EF"/>
    <w:rsid w:val="007409D2"/>
    <w:rsid w:val="00CA0850"/>
    <w:rsid w:val="00E3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D0A1F"/>
  <w15:chartTrackingRefBased/>
  <w15:docId w15:val="{E178B79B-9355-4176-BD45-AD10300F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（別紙様式４号－２）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（別紙様式４号－２）</dc:title>
  <dc:subject/>
  <dc:creator>w</dc:creator>
  <cp:keywords/>
  <dc:description/>
  <cp:lastModifiedBy>土田　遼太</cp:lastModifiedBy>
  <cp:revision>2</cp:revision>
  <dcterms:created xsi:type="dcterms:W3CDTF">2026-05-07T01:54:00Z</dcterms:created>
  <dcterms:modified xsi:type="dcterms:W3CDTF">2026-05-07T01:54:00Z</dcterms:modified>
</cp:coreProperties>
</file>