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1908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2801069F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0A88742F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67DCE0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0D91526C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B13B2EF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DC4290E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4967DAB2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303DCBFC" w14:textId="0B1625EF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 xml:space="preserve">縦　</w:t>
            </w:r>
            <w:r w:rsidR="000B7C3E">
              <w:rPr>
                <w:rFonts w:ascii="ＭＳ 明朝" w:hAnsi="ＭＳ 明朝" w:hint="eastAsia"/>
                <w:spacing w:val="12"/>
                <w:sz w:val="12"/>
                <w:szCs w:val="12"/>
              </w:rPr>
              <w:t>4ｃｍ</w:t>
            </w:r>
          </w:p>
          <w:p w14:paraId="4DC75CE9" w14:textId="4DFA70AF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 xml:space="preserve">横　</w:t>
            </w:r>
            <w:r w:rsidR="000B7C3E">
              <w:rPr>
                <w:rFonts w:ascii="ＭＳ 明朝" w:hAnsi="ＭＳ 明朝" w:hint="eastAsia"/>
                <w:spacing w:val="12"/>
                <w:sz w:val="12"/>
                <w:szCs w:val="12"/>
              </w:rPr>
              <w:t>3ｃｍ</w:t>
            </w:r>
          </w:p>
          <w:p w14:paraId="744432B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75B12D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EE92F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1CE3DACA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DDE4F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6EA508C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4C4DC315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5E41D6E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1EDECA7E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640B046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15B60D2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23BAE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9C5338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56FAE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640A10DE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4D48A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BEA181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EAC4018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23A2A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4F24850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10A15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1FE73C6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6106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4221287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0D1B769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1A057C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2F53D1C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DA43FA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61299FA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4DEFBA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67EBD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CE575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A6B98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35CA8840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AC265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C47559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7AB12A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8F6EB6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3B2AA3C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9A06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769708FB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D9BF0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7D81C60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0DF56C86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06A9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144E703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1B5F299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2CCC6FD6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39EB2BA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17BB80F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510A87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F0D9937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58406E65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50319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8C4DB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2B8E6516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0C8BD4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00124728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3AD8009E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0B9C9268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2F459C7B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0A94D9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A11667A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8953602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62DE09B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90E58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C2A43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22BDF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8AE350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28782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96E1A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95BFAB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0215DF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E34C1E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009B6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55C2D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D8B0C9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1ECA1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B836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12D2FA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EE112EF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6DCEC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A343D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F6DB5B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69FACD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A0326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BAF35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14FFA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17EB1A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B6766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E9B73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25C83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67D667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72656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A9056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641D46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8A7C71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3D13CF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1CF07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415D5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0EE499E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8CFB4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9057F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8B66A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AC95588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08B25A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2FC5F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CB6AB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AAD4E8C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E309A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F68EA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CAA87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9996AB8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5AB13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1C8E8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94D41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F6CB624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9FF20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15DB6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8FC45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2F8284E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894702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1A033C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9F04E4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52EED63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1455B986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37BAF2E4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1A04EAEC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49B52E42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46BC819A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7102BF38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8C4D2CD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1D7E4DB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2736BFF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5E42F17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6EC04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D3443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ED362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ED3BAA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35919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FD66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71FBC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69EF0F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ACAAE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26358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DFE69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C55D5D6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8F556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D0FD6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E56B66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B0050A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3F94BE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E1E2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CCF5D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C85301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24350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2ECF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F18912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620857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C93325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FFAFE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0B87B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89D4764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1E6C66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D570EB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FDDBCB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54C8A6C9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0B35698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5DA737AA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B0DDC6F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DCE78A7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4F7488E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E402A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E402A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14:paraId="5DAAB93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0F6AE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85A45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EFF92A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CB68C0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910A3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429F0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DB938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1136C0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271CB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869F4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9A5DF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BF2FEB6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2505B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5912E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36DE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34AA6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22443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A0B3D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21587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342B451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D48AA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D8A8E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D547AA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AB4947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0722D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D103A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C86CE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558CC10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B0D21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8273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85AD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C90AE61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993E4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F71A0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9AEA8D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5230FE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57E8A6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28FFF4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9416F2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522E437C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3DFC343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1627B66F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4A52CB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655C08EE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16CF79F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3085C01C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0C8E8603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2B7D1B8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0ED4C7E1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0F55542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15B217EE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04C2CE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560964BD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C4CB6B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F06F235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16A8897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F579400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8869D9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577256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DD5930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FF6EB57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6E2A5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3EAF5ADF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83DF700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2C399A9C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38ED23D2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7C83FE43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6EBE3B69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12FA1AB7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1FDFA3CB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619B56E5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1F617938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22B948D6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740DA4" w14:textId="77777777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5E402A">
              <w:rPr>
                <w:rFonts w:ascii="ＭＳ 明朝" w:hAnsi="ＭＳ 明朝" w:hint="eastAsia"/>
              </w:rPr>
              <w:t xml:space="preserve">令和　　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5E402A">
              <w:rPr>
                <w:rFonts w:ascii="ＭＳ 明朝" w:hAnsi="ＭＳ 明朝" w:hint="eastAsia"/>
              </w:rPr>
              <w:t xml:space="preserve">　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5E402A">
              <w:rPr>
                <w:rFonts w:ascii="ＭＳ 明朝" w:hAnsi="ＭＳ 明朝" w:hint="eastAsia"/>
              </w:rPr>
              <w:t xml:space="preserve">　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743C448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71E34A1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6CD5DDE0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63ADCEF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1DE9A57C" w14:textId="595EDC6E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 xml:space="preserve">縦　</w:t>
            </w:r>
            <w:r w:rsidR="000B7C3E">
              <w:rPr>
                <w:rFonts w:ascii="ＭＳ 明朝" w:hAnsi="ＭＳ 明朝" w:hint="eastAsia"/>
                <w:spacing w:val="12"/>
                <w:sz w:val="12"/>
                <w:szCs w:val="12"/>
              </w:rPr>
              <w:t>4ｃｍ</w:t>
            </w:r>
          </w:p>
          <w:p w14:paraId="277E5207" w14:textId="14254BF1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 xml:space="preserve">横　</w:t>
            </w:r>
            <w:r w:rsidR="000B7C3E">
              <w:rPr>
                <w:rFonts w:ascii="ＭＳ 明朝" w:hAnsi="ＭＳ 明朝" w:hint="eastAsia"/>
                <w:spacing w:val="12"/>
                <w:sz w:val="12"/>
                <w:szCs w:val="12"/>
              </w:rPr>
              <w:t>3ｃｍ</w:t>
            </w:r>
          </w:p>
          <w:p w14:paraId="341D9110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6D52E75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817D8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75C29DC1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2BF45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664962B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85D717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23D660F5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72526D78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5F3E85F5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7CA6017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92F69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C09E55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F9A6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523F8CA2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AF47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8F2578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041469AE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E26DC1B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D6AB82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D7E80C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202BD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578CFF44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30A6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6EB2EC4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612052E9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019A81C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566D60">
              <w:rPr>
                <w:rFonts w:ascii="ＭＳ 明朝" w:hAnsi="ＭＳ 明朝" w:hint="eastAsia"/>
              </w:rPr>
              <w:t xml:space="preserve">　　昭和６２</w:t>
            </w:r>
            <w:r w:rsidRPr="00081BB3">
              <w:rPr>
                <w:rFonts w:ascii="ＭＳ 明朝" w:hAnsi="ＭＳ 明朝" w:hint="eastAsia"/>
              </w:rPr>
              <w:t>年　５月　５日生</w:t>
            </w:r>
          </w:p>
          <w:p w14:paraId="6353107D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３４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4AC6ED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6625095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35E53E2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8D4FC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3B672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F2254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67545407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9B1D0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59757CB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A1001C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321130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6E39DF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F6C2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7ED5A0F3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287E2A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17CE12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66421DB9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8C950B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03EB020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7FF76907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51853498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7E3F879A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3375937E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B28F0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CDE33CA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5EB7ED32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A80AB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AFBBF7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DC26432" wp14:editId="558AC554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D1F7E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5CAB006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3BCF9FFC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27395D2A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5113884E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7560FCD0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374196D6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4CFA7A8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D5FA7AE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9B09B45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3485820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445161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566D60"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2D49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3D1D92D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7C10866" wp14:editId="536C0593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AA834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20DAAEEF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D9B82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AB52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84F5E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415FDEB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75BECD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2565E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5C27DC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44AFC7C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F0A8FE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8FD1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4712BF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47BABA9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8F96C7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980B5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CF7C12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6D316DA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194BADF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D1E79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CAD3E0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747DEFDE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489B1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72080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9AB1CD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2E4A0C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E68055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A1D7D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6E10E0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62B69048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7F8B188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BF93F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9B166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749A9E7E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C9FC77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25419B">
              <w:rPr>
                <w:rFonts w:hint="eastAsia"/>
              </w:rPr>
              <w:t>令和</w:t>
            </w:r>
            <w:r w:rsidR="00566D60">
              <w:rPr>
                <w:rFonts w:hint="eastAsia"/>
              </w:rPr>
              <w:t>３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E720B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8B79C1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DE20B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</w:p>
        </w:tc>
      </w:tr>
      <w:tr w:rsidR="00DC0729" w:rsidRPr="00081BB3" w14:paraId="053836A3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BF2B9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F7A48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6EDD9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09A23910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94CEF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D421E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25B51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6C6053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F73C34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17319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D5590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018A3C7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C3D3E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A3DC4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45F6C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EDC106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C4FFCA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39D94E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F67094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B6E4C48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01715295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7379CB4F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227983D9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2AC3DB4C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707FF23B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6C0C6AE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C92D36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7C5209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4431206A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7CB62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658FD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4B636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DB41007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BB54C9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48FAA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C3B2E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15B357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D7C5E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FA48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E6B92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5FE384BA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31FC82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4EBF3C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90B41AF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1F27831D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667CF94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932BD8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05D774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860D2F5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DDC0A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35C88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95B8DE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72BF73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89BF4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7B91B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92A0B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63F356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CB7494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E82016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C7CAE8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1F150AA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51B08145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252763AD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B5C031D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3F06194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7DC2FEE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5E402A">
              <w:rPr>
                <w:rFonts w:ascii="ＭＳ 明朝" w:hAnsi="ＭＳ 明朝" w:hint="eastAsia"/>
                <w:spacing w:val="90"/>
                <w:fitText w:val="5200" w:id="-983260160"/>
              </w:rPr>
              <w:t xml:space="preserve">免　　許　　・　　資　　</w:t>
            </w:r>
            <w:r w:rsidRPr="005E402A">
              <w:rPr>
                <w:rFonts w:ascii="ＭＳ 明朝" w:hAnsi="ＭＳ 明朝" w:hint="eastAsia"/>
                <w:spacing w:val="150"/>
                <w:fitText w:val="5200" w:id="-983260160"/>
              </w:rPr>
              <w:t>格</w:t>
            </w:r>
          </w:p>
        </w:tc>
      </w:tr>
      <w:tr w:rsidR="00DC0729" w:rsidRPr="00081BB3" w14:paraId="54C32A52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27AFBF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566D60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8E32A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E3A7C6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14F1098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3B80E7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CF41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0BCC57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3CFBD25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084873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566D60"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D0690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C58FD5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3C0A8BEB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23C218DF" w14:textId="77777777" w:rsidR="00DC0729" w:rsidRPr="00081BB3" w:rsidRDefault="00DC0729" w:rsidP="00F20F43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AA75CD">
              <w:rPr>
                <w:rFonts w:hint="eastAsia"/>
              </w:rPr>
              <w:t>令和</w:t>
            </w:r>
            <w:r w:rsidR="00F72E6E">
              <w:rPr>
                <w:rFonts w:hint="eastAsia"/>
              </w:rPr>
              <w:t>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840E9B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F72E6E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1D5409D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23337226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A69826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127EB95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33857DAF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1EAE0B" wp14:editId="1E07CD71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77C20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3A9845AF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AEF1E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82D31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EE88DE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626D8F0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B62D1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ED392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B7619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63EAF38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5D19D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B4803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A6B37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3D1F6F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DD4E7E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BD0C29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2C4D2A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8FBE7E1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32FB692C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34B7042A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71FE8CEE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4D717F65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16312621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76906AB2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1D5A1D09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2518AB2D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3E6BAD12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43DB6F92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5453FA52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6C279A12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64E8413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690CB398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D2D9728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2AEEC323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752B4CC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17207E5E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C0E511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566FCFD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49C90A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C7D6C90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B043BF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01E14D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BAB77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5F5CA75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11910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164A95E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02565" w14:textId="77777777" w:rsidR="006B4E52" w:rsidRDefault="006B4E52" w:rsidP="00060BC0">
      <w:r>
        <w:separator/>
      </w:r>
    </w:p>
  </w:endnote>
  <w:endnote w:type="continuationSeparator" w:id="0">
    <w:p w14:paraId="2DC7E8FE" w14:textId="77777777" w:rsidR="006B4E52" w:rsidRDefault="006B4E52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8FB7" w14:textId="77777777" w:rsidR="006B4E52" w:rsidRDefault="006B4E52" w:rsidP="00060BC0">
      <w:r>
        <w:separator/>
      </w:r>
    </w:p>
  </w:footnote>
  <w:footnote w:type="continuationSeparator" w:id="0">
    <w:p w14:paraId="62C514EA" w14:textId="77777777" w:rsidR="006B4E52" w:rsidRDefault="006B4E52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60BC0"/>
    <w:rsid w:val="00081BB3"/>
    <w:rsid w:val="00081F58"/>
    <w:rsid w:val="00090270"/>
    <w:rsid w:val="000B7C3E"/>
    <w:rsid w:val="000C268F"/>
    <w:rsid w:val="0011699B"/>
    <w:rsid w:val="00171E13"/>
    <w:rsid w:val="001729E4"/>
    <w:rsid w:val="00225276"/>
    <w:rsid w:val="0023032C"/>
    <w:rsid w:val="002303CB"/>
    <w:rsid w:val="0025419B"/>
    <w:rsid w:val="00262C1A"/>
    <w:rsid w:val="00286B16"/>
    <w:rsid w:val="0028713D"/>
    <w:rsid w:val="002C49E4"/>
    <w:rsid w:val="00315B78"/>
    <w:rsid w:val="00341756"/>
    <w:rsid w:val="003743BF"/>
    <w:rsid w:val="003810CA"/>
    <w:rsid w:val="00390914"/>
    <w:rsid w:val="003937F8"/>
    <w:rsid w:val="003E26B0"/>
    <w:rsid w:val="003F67FA"/>
    <w:rsid w:val="00437757"/>
    <w:rsid w:val="0044672F"/>
    <w:rsid w:val="00451311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9685F"/>
    <w:rsid w:val="005D0E20"/>
    <w:rsid w:val="005D6B42"/>
    <w:rsid w:val="005E402A"/>
    <w:rsid w:val="005F6748"/>
    <w:rsid w:val="00606ED2"/>
    <w:rsid w:val="006634D6"/>
    <w:rsid w:val="0066685B"/>
    <w:rsid w:val="006724BB"/>
    <w:rsid w:val="006B4E52"/>
    <w:rsid w:val="006D38B8"/>
    <w:rsid w:val="00700B51"/>
    <w:rsid w:val="00702231"/>
    <w:rsid w:val="00772C63"/>
    <w:rsid w:val="00777242"/>
    <w:rsid w:val="007F69AE"/>
    <w:rsid w:val="00864A6B"/>
    <w:rsid w:val="008B79C1"/>
    <w:rsid w:val="008F7FFA"/>
    <w:rsid w:val="0092787F"/>
    <w:rsid w:val="009639E5"/>
    <w:rsid w:val="00983823"/>
    <w:rsid w:val="00A5420B"/>
    <w:rsid w:val="00A54C85"/>
    <w:rsid w:val="00AA75CD"/>
    <w:rsid w:val="00B003C9"/>
    <w:rsid w:val="00C4326C"/>
    <w:rsid w:val="00C67D5D"/>
    <w:rsid w:val="00C857D8"/>
    <w:rsid w:val="00CA14FC"/>
    <w:rsid w:val="00CB2F62"/>
    <w:rsid w:val="00CD51AF"/>
    <w:rsid w:val="00D21B55"/>
    <w:rsid w:val="00DC0729"/>
    <w:rsid w:val="00DC6957"/>
    <w:rsid w:val="00ED44BB"/>
    <w:rsid w:val="00F178E5"/>
    <w:rsid w:val="00F20F43"/>
    <w:rsid w:val="00F26FBE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E0A132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4</Pages>
  <Words>341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加藤　靖</cp:lastModifiedBy>
  <cp:revision>2</cp:revision>
  <cp:lastPrinted>2022-03-17T04:06:00Z</cp:lastPrinted>
  <dcterms:created xsi:type="dcterms:W3CDTF">2023-06-23T01:12:00Z</dcterms:created>
  <dcterms:modified xsi:type="dcterms:W3CDTF">2023-06-23T01:12:00Z</dcterms:modified>
</cp:coreProperties>
</file>