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64EE3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091D1822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389155A1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3396A3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2226AD3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0D064E2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15BB11A3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44A0646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583849C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02738EB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2636F5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2574DC03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29258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66D742C4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8ED40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146A23BC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46E9A66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0CA2C093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5AC28F7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50757D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35C1E47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6691C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BF281DC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6CD294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54C9CCB7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29529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52283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9DDE38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6F980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428FFE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EEA20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3AFCAD1D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BF65D7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35B2CF6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27CABA1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752F0BC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33EA1BF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7407B86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3FCF8983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7DB4B8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ECFA7E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852910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93CBC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54807034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8A10F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DBAC9D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1DE610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B3DF3A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2BA50B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896D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30CBCA35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5D658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00C3EA3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734024ED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1928A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13A2B06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2F91452B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7317611B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2F5300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23F87582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594A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62B3BA21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181482A1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0B6D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3271C7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6B43B0D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EE30D62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078518C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65E42963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7D149F11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511A5852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B2742C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C3A23B6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D78DF45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2B4034B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BB1E2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817CC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9C2B9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105EF5E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331E8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2811C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3E606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794E73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BCC4B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D3529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D14F20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280C86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676A3B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74481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FDE6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1DE073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9482E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E212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FA6AC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BF90DB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C79D0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E0CE1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44E53F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C6816C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90FD0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47C8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9E6200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9DF9AC3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03E561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787D2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65223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DE0BC7A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240F67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3B317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E5184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1B0D95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AB561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13361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0E892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E4981D4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88DAFB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9B27F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15A3FA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57E1715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5065B6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EDAA3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A8602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1F9BFDF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4842C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37282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0B77A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5712D8C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5429A1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1D3FA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202D2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DF5AE2D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1ED41C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6015B0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D0E704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527EDA8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57D522CB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26A49AA4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13CD57B4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47AA4ADD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6B06DC25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37EC6F37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1386BCF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C8C9B1F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927D392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44277E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4736F6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8524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C5B11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31AF31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1C53A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C202B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CEEE02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E7DE8A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ECA3E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58B9F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E446D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BD2934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539DB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D58AA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C3441F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C0711C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6873F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34AF0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2B8E8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E476A3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642D9F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B183C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18F3A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B54C7C0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C37E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DBB42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99A30F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04FD7DE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E7FD2B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8C27DC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860454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22193645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C43A7A5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1BB6BCC1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A832FB9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5CA8A52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6295BE2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5246E0">
              <w:rPr>
                <w:rFonts w:ascii="ＭＳ 明朝" w:hAnsi="ＭＳ 明朝" w:hint="eastAsia"/>
                <w:spacing w:val="75"/>
                <w:fitText w:val="4780" w:id="-983264256"/>
              </w:rPr>
              <w:t xml:space="preserve">免　　許　　・　　資　　</w:t>
            </w:r>
            <w:r w:rsidRPr="005246E0">
              <w:rPr>
                <w:rFonts w:ascii="ＭＳ 明朝" w:hAnsi="ＭＳ 明朝" w:hint="eastAsia"/>
                <w:spacing w:val="120"/>
                <w:fitText w:val="4780" w:id="-983264256"/>
              </w:rPr>
              <w:t>格</w:t>
            </w:r>
          </w:p>
        </w:tc>
      </w:tr>
      <w:tr w:rsidR="0058124A" w14:paraId="33C5464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73EEC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9D6B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43CAB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B48257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22592D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7F30C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7F00A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6C0E19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9D2EF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425E0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1CF3C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BE89F1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9B8F4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D4C22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293BD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A70501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62CDB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E8C26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9778D3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5D198A1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BE5508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D0EE58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3548907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2F91C4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7D459B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81E6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6F82C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3129689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BFBA8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3668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60E3D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1242603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B25EC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E8DF6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8D07B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3420A80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2D2F5F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233CDE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86E87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799955D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2A03C17D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78BC2F7E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6D22B4C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677ECE86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06C5D16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6DFF5DBE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6676DD2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790ED5B1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3D6C1DE5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928CDCD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28EA1393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C3ADA9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3BEA3E64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FDA68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54879991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6868C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9BE4281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11B274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8FEC518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0A30C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5BA7D04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DC126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1E5AD181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1D240D8B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0B285282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24F203DE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738B2FCA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DB557E9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70FA657A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5113DF5F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026D28A4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30BCC8FC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4E99B0B9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77483C" w14:textId="0F459474" w:rsidR="00DC0729" w:rsidRPr="00060BC0" w:rsidRDefault="00DC0729" w:rsidP="00F339DD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8B79C1">
              <w:rPr>
                <w:rFonts w:ascii="ＭＳ 明朝" w:hAnsi="ＭＳ 明朝" w:hint="eastAsia"/>
              </w:rPr>
              <w:t xml:space="preserve">令和　</w:t>
            </w:r>
            <w:r w:rsidR="00B90CAF">
              <w:rPr>
                <w:rFonts w:ascii="ＭＳ 明朝" w:hAnsi="ＭＳ 明朝" w:hint="eastAsia"/>
              </w:rPr>
              <w:t>７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B90CAF">
              <w:rPr>
                <w:rFonts w:ascii="ＭＳ 明朝" w:hAnsi="ＭＳ 明朝" w:hint="eastAsia"/>
              </w:rPr>
              <w:t>６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F339DD">
              <w:rPr>
                <w:rFonts w:ascii="ＭＳ 明朝" w:hAnsi="ＭＳ 明朝" w:hint="eastAsia"/>
              </w:rPr>
              <w:t>２</w:t>
            </w:r>
            <w:r w:rsidR="00B90CAF">
              <w:rPr>
                <w:rFonts w:ascii="ＭＳ 明朝" w:hAnsi="ＭＳ 明朝" w:hint="eastAsia"/>
              </w:rPr>
              <w:t>５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5C1B0AB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4774EC0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4014D2AC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79E2EFC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12161A6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74FF0122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75DB65E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7CE0D56F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68FC08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7646BC6C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1D7FAC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7BB7DAD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5753B04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409EF1A8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2CA98DA7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FAC0E6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6B1F50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12564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E84ACDE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E8C127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2465D756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B7717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288FAB6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7C06E417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F694D9A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D2E189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62347BF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43159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4FB6CE8B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2B3F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6CBF04A3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7721CF6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71FB6A7" w14:textId="5F675A6E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566D60">
              <w:rPr>
                <w:rFonts w:ascii="ＭＳ 明朝" w:hAnsi="ＭＳ 明朝" w:hint="eastAsia"/>
              </w:rPr>
              <w:t xml:space="preserve">　　</w:t>
            </w:r>
            <w:r w:rsidR="00B90CAF">
              <w:rPr>
                <w:rFonts w:ascii="ＭＳ 明朝" w:hAnsi="ＭＳ 明朝" w:hint="eastAsia"/>
              </w:rPr>
              <w:t>平成３</w:t>
            </w:r>
            <w:r w:rsidRPr="00081BB3">
              <w:rPr>
                <w:rFonts w:ascii="ＭＳ 明朝" w:hAnsi="ＭＳ 明朝" w:hint="eastAsia"/>
              </w:rPr>
              <w:t>年　５月　５日生</w:t>
            </w:r>
          </w:p>
          <w:p w14:paraId="46AF2312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３４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7E153CA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2A583597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50CA718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72F0E7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9095B3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CBCE51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5C45EFFA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1E918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6C1922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B10BF28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C8224F8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7D103D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DA028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067F36C0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1434AC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5C355EB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048ECA19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642AEE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2CFDBBA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2B2D64A9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077B6510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23E0DD19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3A3064CE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EBD58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66BA1F1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51CA3FFA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980CE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33BA21" w14:textId="77777777"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8A06574" wp14:editId="6C60FA04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D504E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A06574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521D504E" w14:textId="77777777"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44787774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5C8B7388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6CDC12CD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57053D40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7F0B9B82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6665A23F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B59D391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0165FEE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56B09D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0BB9261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0E319D" w14:textId="77777777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F339DD">
              <w:rPr>
                <w:rFonts w:hint="eastAsia"/>
              </w:rPr>
              <w:t>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922F0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621DA1B" w14:textId="77777777"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F64545A" wp14:editId="2704E5ED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F22AA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4545A"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647F22AA" w14:textId="77777777"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01F6C57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F7D404" w14:textId="77777777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F339DD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8D811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9ED8F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2D9B4AF9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0132A0" w14:textId="77777777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F339DD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0154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E3CCD4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20BC749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97FECF" w14:textId="77777777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F339DD"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17289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E7BDC3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0A34CD3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8D17E53" w14:textId="77777777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F339DD"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E81C3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8EE00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3473D70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B1E065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F339DD">
              <w:rPr>
                <w:rFonts w:hint="eastAsia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FA509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F393A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46D1D96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0D7A2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148DC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290C49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F29284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8D048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F381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CBC3F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2F6CE55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8FC08E2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F339DD">
              <w:rPr>
                <w:rFonts w:hint="eastAsia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EDAA0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A1C0C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10278B6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A6EEAD" w14:textId="301D0683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25419B">
              <w:rPr>
                <w:rFonts w:hint="eastAsia"/>
              </w:rPr>
              <w:t>令和</w:t>
            </w:r>
            <w:r w:rsidR="00B81E80">
              <w:rPr>
                <w:rFonts w:hint="eastAsia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1F6C4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8B79C1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894BA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</w:p>
        </w:tc>
      </w:tr>
      <w:tr w:rsidR="00DC0729" w:rsidRPr="00081BB3" w14:paraId="26E41D54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1AAF9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E821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762084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7EA39EDF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845E65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A1CA9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5E5741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B722EDA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612CF6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BFFD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3825E8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16988A7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7C1CB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56E5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46063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A9BEDF0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8AC679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90F5F6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DCADD6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2B03FB43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52CB0278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512A9A39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6A6B545F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3290AE48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61DF3032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37ADDF7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BA2367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90FE55F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656ED027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48E15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9345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5921B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BD33480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734593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50304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5A148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9939BB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091CCB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678DD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B9CA5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2C805BFF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ECA3D0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35B0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3180B8F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1397750A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3560074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5C5289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1D716ED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75DC240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471CC8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07DB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FA27B3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DCECCA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2F1DFD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25766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C3D115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EA53CD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18D4C2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4AE495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D40165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41B6036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5946F798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1057990A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295655A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85DED1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65D321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5246E0">
              <w:rPr>
                <w:rFonts w:ascii="ＭＳ 明朝" w:hAnsi="ＭＳ 明朝" w:hint="eastAsia"/>
                <w:spacing w:val="90"/>
                <w:fitText w:val="5200" w:id="-983260160"/>
              </w:rPr>
              <w:t xml:space="preserve">免　　許　　・　　資　　</w:t>
            </w:r>
            <w:r w:rsidRPr="005246E0">
              <w:rPr>
                <w:rFonts w:ascii="ＭＳ 明朝" w:hAnsi="ＭＳ 明朝" w:hint="eastAsia"/>
                <w:spacing w:val="150"/>
                <w:fitText w:val="5200" w:id="-983260160"/>
              </w:rPr>
              <w:t>格</w:t>
            </w:r>
          </w:p>
        </w:tc>
      </w:tr>
      <w:tr w:rsidR="00DC0729" w:rsidRPr="00081BB3" w14:paraId="41B11E1A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96D1B4" w14:textId="77777777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F339DD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F79B4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0D48D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66E5B1D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DCA0CA" w14:textId="77777777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F339DD">
              <w:rPr>
                <w:rFonts w:hint="eastAsia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113AF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0F66C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2ADEBC02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E52429" w14:textId="77777777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566D60">
              <w:t>2</w:t>
            </w:r>
            <w:r w:rsidR="00F339DD">
              <w:rPr>
                <w:rFonts w:hint="eastAsia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A8E73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BBA731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7E2282DD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3DDF7377" w14:textId="232B149D" w:rsidR="00DC0729" w:rsidRPr="00081BB3" w:rsidRDefault="00DC0729" w:rsidP="00F20F43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AA75CD">
              <w:rPr>
                <w:rFonts w:hint="eastAsia"/>
              </w:rPr>
              <w:t>令和</w:t>
            </w:r>
            <w:r w:rsidR="00B81E80">
              <w:rPr>
                <w:rFonts w:hint="eastAsia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05D74CC" w14:textId="40FE4927" w:rsidR="00DC0729" w:rsidRPr="00081BB3" w:rsidRDefault="00DC0729" w:rsidP="00F339DD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B81E80">
              <w:rPr>
                <w:rFonts w:hint="eastAsia"/>
                <w:spacing w:val="0"/>
              </w:rPr>
              <w:t>７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5C56846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5621D744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D034682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1B4A432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1A0BEA22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1F577CA" wp14:editId="410126D2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52D577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577CA"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4D52D577" w14:textId="77777777"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536A852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4C3F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28CA8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EF5A5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FCB7431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828A6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03459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926F7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18BB2A0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35304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88E6C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0A773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47C0F7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750688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2C723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CA5821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668EAD0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3205376F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17EEF915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0D2C5932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79668BA8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6E08AA95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5D850E63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5485DA55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2E15DE13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17F547A9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37CAE02F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7D0730FB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45D663AF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4CBB0E3C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7A7D1485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F1DEF96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4A835D21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B893A03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7707DE5D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C98A53D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6726025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EA816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F7CA9C8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CDF599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CCD9CD4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C8A32D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56D1C82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063D5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5EB8D80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93C34" w14:textId="77777777" w:rsidR="005246E0" w:rsidRDefault="005246E0" w:rsidP="00060BC0">
      <w:r>
        <w:separator/>
      </w:r>
    </w:p>
  </w:endnote>
  <w:endnote w:type="continuationSeparator" w:id="0">
    <w:p w14:paraId="0607E5FC" w14:textId="77777777" w:rsidR="005246E0" w:rsidRDefault="005246E0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B2719" w14:textId="77777777" w:rsidR="005246E0" w:rsidRDefault="005246E0" w:rsidP="00060BC0">
      <w:r>
        <w:separator/>
      </w:r>
    </w:p>
  </w:footnote>
  <w:footnote w:type="continuationSeparator" w:id="0">
    <w:p w14:paraId="5F9F13E9" w14:textId="77777777" w:rsidR="005246E0" w:rsidRDefault="005246E0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87F"/>
    <w:rsid w:val="0000581D"/>
    <w:rsid w:val="00060BC0"/>
    <w:rsid w:val="00081BB3"/>
    <w:rsid w:val="00081F58"/>
    <w:rsid w:val="00090270"/>
    <w:rsid w:val="000C268F"/>
    <w:rsid w:val="0011699B"/>
    <w:rsid w:val="00171E13"/>
    <w:rsid w:val="001729E4"/>
    <w:rsid w:val="001E1D4E"/>
    <w:rsid w:val="00225276"/>
    <w:rsid w:val="0023032C"/>
    <w:rsid w:val="002303CB"/>
    <w:rsid w:val="0025419B"/>
    <w:rsid w:val="00262C1A"/>
    <w:rsid w:val="00286B16"/>
    <w:rsid w:val="0028713D"/>
    <w:rsid w:val="002C49E4"/>
    <w:rsid w:val="00315B78"/>
    <w:rsid w:val="00341756"/>
    <w:rsid w:val="003743BF"/>
    <w:rsid w:val="003810CA"/>
    <w:rsid w:val="00390914"/>
    <w:rsid w:val="003937F8"/>
    <w:rsid w:val="003E26B0"/>
    <w:rsid w:val="003F67FA"/>
    <w:rsid w:val="00437757"/>
    <w:rsid w:val="0044672F"/>
    <w:rsid w:val="00451311"/>
    <w:rsid w:val="0047348B"/>
    <w:rsid w:val="00482C42"/>
    <w:rsid w:val="00493511"/>
    <w:rsid w:val="004B71FC"/>
    <w:rsid w:val="004F2F33"/>
    <w:rsid w:val="004F48C5"/>
    <w:rsid w:val="00522DE9"/>
    <w:rsid w:val="005246E0"/>
    <w:rsid w:val="00552511"/>
    <w:rsid w:val="00555F98"/>
    <w:rsid w:val="00566D60"/>
    <w:rsid w:val="0058124A"/>
    <w:rsid w:val="0059685F"/>
    <w:rsid w:val="005D0E20"/>
    <w:rsid w:val="005D6B42"/>
    <w:rsid w:val="005F6748"/>
    <w:rsid w:val="00606ED2"/>
    <w:rsid w:val="006634D6"/>
    <w:rsid w:val="0066685B"/>
    <w:rsid w:val="006724BB"/>
    <w:rsid w:val="006D38B8"/>
    <w:rsid w:val="00700B51"/>
    <w:rsid w:val="00702231"/>
    <w:rsid w:val="00772C63"/>
    <w:rsid w:val="00777242"/>
    <w:rsid w:val="007F69AE"/>
    <w:rsid w:val="00864A6B"/>
    <w:rsid w:val="008B79C1"/>
    <w:rsid w:val="008F7FFA"/>
    <w:rsid w:val="0092787F"/>
    <w:rsid w:val="009639E5"/>
    <w:rsid w:val="00983823"/>
    <w:rsid w:val="00A5420B"/>
    <w:rsid w:val="00A54C85"/>
    <w:rsid w:val="00AA75CD"/>
    <w:rsid w:val="00B003C9"/>
    <w:rsid w:val="00B81E80"/>
    <w:rsid w:val="00B90CAF"/>
    <w:rsid w:val="00C4326C"/>
    <w:rsid w:val="00C67D5D"/>
    <w:rsid w:val="00C857D8"/>
    <w:rsid w:val="00CA14FC"/>
    <w:rsid w:val="00CB2F62"/>
    <w:rsid w:val="00CD51AF"/>
    <w:rsid w:val="00D21B55"/>
    <w:rsid w:val="00DC0729"/>
    <w:rsid w:val="00DC6957"/>
    <w:rsid w:val="00ED44BB"/>
    <w:rsid w:val="00F20F43"/>
    <w:rsid w:val="00F26FBE"/>
    <w:rsid w:val="00F339DD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D0A656D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26</TotalTime>
  <Pages>4</Pages>
  <Words>343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村上　典子</cp:lastModifiedBy>
  <cp:revision>18</cp:revision>
  <cp:lastPrinted>2022-01-12T00:33:00Z</cp:lastPrinted>
  <dcterms:created xsi:type="dcterms:W3CDTF">2019-12-03T07:05:00Z</dcterms:created>
  <dcterms:modified xsi:type="dcterms:W3CDTF">2025-05-21T00:00:00Z</dcterms:modified>
</cp:coreProperties>
</file>